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F17" w:rsidRDefault="00B50589" w:rsidP="00762E63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A06653">
        <w:rPr>
          <w:rFonts w:asciiTheme="minorHAnsi" w:hAnsiTheme="minorHAnsi"/>
          <w:b/>
          <w:noProof/>
          <w:color w:val="auto"/>
          <w:kern w:val="0"/>
          <w:sz w:val="32"/>
          <w:szCs w:val="32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1EC4D25" wp14:editId="215861A8">
                <wp:simplePos x="0" y="0"/>
                <wp:positionH relativeFrom="column">
                  <wp:posOffset>-553085</wp:posOffset>
                </wp:positionH>
                <wp:positionV relativeFrom="paragraph">
                  <wp:posOffset>505460</wp:posOffset>
                </wp:positionV>
                <wp:extent cx="3491865" cy="467995"/>
                <wp:effectExtent l="0" t="0" r="13335" b="27305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865" cy="46799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6291" w:rsidRPr="00E92E47" w:rsidRDefault="000A6291" w:rsidP="00E92E4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</w:pPr>
                            <w:r w:rsidRPr="00E92E47"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>Name of Swimmer: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EC4D2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3.55pt;margin-top:39.8pt;width:274.95pt;height:36.8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" filled="f" strokecolor="black [0]" strokeweight="1pt" insetpen="t">
                <v:shadow color="#ccc"/>
                <v:textbox inset="2.88pt,2.88pt,2.88pt,2.88pt">
                  <w:txbxContent>
                    <w:p w:rsidR="000A6291" w:rsidRPr="00E92E47" w:rsidRDefault="000A6291" w:rsidP="00E92E47">
                      <w:pPr>
                        <w:widowControl w:val="0"/>
                        <w:rPr>
                          <w:rFonts w:asciiTheme="minorHAnsi" w:hAnsiTheme="minorHAnsi" w:cstheme="minorHAnsi"/>
                          <w14:ligatures w14:val="none"/>
                        </w:rPr>
                      </w:pPr>
                      <w:r w:rsidRPr="00E92E47">
                        <w:rPr>
                          <w:rFonts w:asciiTheme="minorHAnsi" w:hAnsiTheme="minorHAnsi" w:cstheme="minorHAnsi"/>
                          <w14:ligatures w14:val="none"/>
                        </w:rPr>
                        <w:t>Name of Swimmer:</w:t>
                      </w:r>
                    </w:p>
                  </w:txbxContent>
                </v:textbox>
              </v:shape>
            </w:pict>
          </mc:Fallback>
        </mc:AlternateContent>
      </w:r>
      <w:r w:rsidR="00B31A20">
        <w:rPr>
          <w:rFonts w:asciiTheme="minorHAnsi" w:hAnsiTheme="minorHAnsi"/>
          <w:b/>
          <w:sz w:val="32"/>
          <w:szCs w:val="32"/>
          <w:u w:val="single"/>
        </w:rPr>
        <w:t xml:space="preserve"> </w:t>
      </w:r>
      <w:r w:rsidR="00D83A94">
        <w:rPr>
          <w:rFonts w:asciiTheme="minorHAnsi" w:hAnsiTheme="minorHAnsi"/>
          <w:b/>
          <w:sz w:val="32"/>
          <w:szCs w:val="32"/>
          <w:u w:val="single"/>
        </w:rPr>
        <w:t>Swimming I</w:t>
      </w:r>
      <w:r w:rsidR="000A6291">
        <w:rPr>
          <w:rFonts w:asciiTheme="minorHAnsi" w:hAnsiTheme="minorHAnsi"/>
          <w:b/>
          <w:sz w:val="32"/>
          <w:szCs w:val="32"/>
          <w:u w:val="single"/>
        </w:rPr>
        <w:t>ntensive C</w:t>
      </w:r>
      <w:r w:rsidR="00515BD0">
        <w:rPr>
          <w:rFonts w:asciiTheme="minorHAnsi" w:hAnsiTheme="minorHAnsi"/>
          <w:b/>
          <w:sz w:val="32"/>
          <w:szCs w:val="32"/>
          <w:u w:val="single"/>
        </w:rPr>
        <w:t>ourse</w:t>
      </w:r>
      <w:r w:rsidR="00964876">
        <w:rPr>
          <w:rFonts w:asciiTheme="minorHAnsi" w:hAnsiTheme="minorHAnsi"/>
          <w:b/>
          <w:sz w:val="32"/>
          <w:szCs w:val="32"/>
          <w:u w:val="single"/>
        </w:rPr>
        <w:t xml:space="preserve"> week commencing 12</w:t>
      </w:r>
      <w:r w:rsidR="000316F0" w:rsidRPr="000316F0">
        <w:rPr>
          <w:rFonts w:asciiTheme="minorHAnsi" w:hAnsiTheme="minorHAnsi"/>
          <w:b/>
          <w:sz w:val="32"/>
          <w:szCs w:val="32"/>
          <w:u w:val="single"/>
          <w:vertAlign w:val="superscript"/>
        </w:rPr>
        <w:t>th</w:t>
      </w:r>
      <w:r w:rsidR="00964876">
        <w:rPr>
          <w:rFonts w:asciiTheme="minorHAnsi" w:hAnsiTheme="minorHAnsi"/>
          <w:b/>
          <w:sz w:val="32"/>
          <w:szCs w:val="32"/>
          <w:u w:val="single"/>
        </w:rPr>
        <w:t xml:space="preserve"> February 2018</w:t>
      </w:r>
    </w:p>
    <w:p w:rsidR="00A06653" w:rsidRPr="00A06653" w:rsidRDefault="00A06653" w:rsidP="00A06653">
      <w:pPr>
        <w:rPr>
          <w:rFonts w:asciiTheme="minorHAnsi" w:hAnsiTheme="minorHAnsi"/>
          <w:sz w:val="32"/>
          <w:szCs w:val="32"/>
        </w:rPr>
      </w:pPr>
    </w:p>
    <w:p w:rsidR="00A06653" w:rsidRPr="00A06653" w:rsidRDefault="00B5496E" w:rsidP="00A06653">
      <w:pPr>
        <w:rPr>
          <w:rFonts w:asciiTheme="minorHAnsi" w:hAnsiTheme="minorHAnsi"/>
          <w:sz w:val="32"/>
          <w:szCs w:val="32"/>
        </w:rPr>
      </w:pPr>
      <w:r w:rsidRPr="00A06653">
        <w:rPr>
          <w:rFonts w:asciiTheme="minorHAnsi" w:hAnsiTheme="minorHAnsi"/>
          <w:b/>
          <w:noProof/>
          <w:color w:val="auto"/>
          <w:kern w:val="0"/>
          <w:sz w:val="32"/>
          <w:szCs w:val="32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6A71C02" wp14:editId="63EA587C">
                <wp:simplePos x="0" y="0"/>
                <wp:positionH relativeFrom="column">
                  <wp:posOffset>2939415</wp:posOffset>
                </wp:positionH>
                <wp:positionV relativeFrom="paragraph">
                  <wp:posOffset>8890</wp:posOffset>
                </wp:positionV>
                <wp:extent cx="3384550" cy="467995"/>
                <wp:effectExtent l="0" t="0" r="25400" b="27305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46799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6291" w:rsidRPr="00E92E47" w:rsidRDefault="000A6291" w:rsidP="00E92E4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</w:pPr>
                            <w:r w:rsidRPr="00E92E47"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>Correspondence Name (e.g. Mrs R Smith):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A71C02" id="Text Box 12" o:spid="_x0000_s1027" type="#_x0000_t202" style="position:absolute;margin-left:231.45pt;margin-top:.7pt;width:266.5pt;height:36.8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" filled="f" strokecolor="black [0]" strokeweight="1pt" insetpen="t">
                <v:shadow color="#ccc"/>
                <v:textbox inset="2.88pt,2.88pt,2.88pt,2.88pt">
                  <w:txbxContent>
                    <w:p w:rsidR="000A6291" w:rsidRPr="00E92E47" w:rsidRDefault="000A6291" w:rsidP="00E92E47">
                      <w:pPr>
                        <w:widowControl w:val="0"/>
                        <w:rPr>
                          <w:rFonts w:asciiTheme="minorHAnsi" w:hAnsiTheme="minorHAnsi" w:cstheme="minorHAnsi"/>
                          <w14:ligatures w14:val="none"/>
                        </w:rPr>
                      </w:pPr>
                      <w:r w:rsidRPr="00E92E47">
                        <w:rPr>
                          <w:rFonts w:asciiTheme="minorHAnsi" w:hAnsiTheme="minorHAnsi" w:cstheme="minorHAnsi"/>
                          <w14:ligatures w14:val="none"/>
                        </w:rPr>
                        <w:t>Correspondence Name (e.g. Mrs R Smith):</w:t>
                      </w:r>
                    </w:p>
                  </w:txbxContent>
                </v:textbox>
              </v:shape>
            </w:pict>
          </mc:Fallback>
        </mc:AlternateContent>
      </w:r>
    </w:p>
    <w:p w:rsidR="00A06653" w:rsidRPr="00A06653" w:rsidRDefault="00D83A94" w:rsidP="00A06653">
      <w:pPr>
        <w:rPr>
          <w:rFonts w:asciiTheme="minorHAnsi" w:hAnsiTheme="minorHAnsi"/>
          <w:sz w:val="32"/>
          <w:szCs w:val="32"/>
        </w:rPr>
      </w:pPr>
      <w:r w:rsidRPr="00A06653">
        <w:rPr>
          <w:rFonts w:asciiTheme="minorHAnsi" w:hAnsiTheme="minorHAnsi"/>
          <w:b/>
          <w:noProof/>
          <w:color w:val="auto"/>
          <w:kern w:val="0"/>
          <w:sz w:val="32"/>
          <w:szCs w:val="32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D0CC564" wp14:editId="4DFD7C39">
                <wp:simplePos x="0" y="0"/>
                <wp:positionH relativeFrom="column">
                  <wp:posOffset>-552450</wp:posOffset>
                </wp:positionH>
                <wp:positionV relativeFrom="paragraph">
                  <wp:posOffset>226695</wp:posOffset>
                </wp:positionV>
                <wp:extent cx="2682240" cy="793115"/>
                <wp:effectExtent l="0" t="0" r="22860" b="26035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79311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6291" w:rsidRPr="00E92E47" w:rsidRDefault="000A6291" w:rsidP="00E92E4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</w:pPr>
                            <w:r w:rsidRPr="00E92E47"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>Address: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C564" id="Text Box 16" o:spid="_x0000_s1028" type="#_x0000_t202" style="position:absolute;margin-left:-43.5pt;margin-top:17.85pt;width:211.2pt;height:62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" filled="f" strokecolor="black [0]" strokeweight="1pt" insetpen="t">
                <v:shadow color="#ccc"/>
                <v:textbox inset="2.88pt,2.88pt,2.88pt,2.88pt">
                  <w:txbxContent>
                    <w:p w:rsidR="000A6291" w:rsidRPr="00E92E47" w:rsidRDefault="000A6291" w:rsidP="00E92E47">
                      <w:pPr>
                        <w:widowControl w:val="0"/>
                        <w:rPr>
                          <w:rFonts w:asciiTheme="minorHAnsi" w:hAnsiTheme="minorHAnsi" w:cstheme="minorHAnsi"/>
                          <w14:ligatures w14:val="none"/>
                        </w:rPr>
                      </w:pPr>
                      <w:r w:rsidRPr="00E92E47">
                        <w:rPr>
                          <w:rFonts w:asciiTheme="minorHAnsi" w:hAnsiTheme="minorHAnsi" w:cstheme="minorHAnsi"/>
                          <w14:ligatures w14:val="none"/>
                        </w:rPr>
                        <w:t>Address:</w:t>
                      </w:r>
                    </w:p>
                  </w:txbxContent>
                </v:textbox>
              </v:shape>
            </w:pict>
          </mc:Fallback>
        </mc:AlternateContent>
      </w:r>
      <w:r w:rsidRPr="00A06653">
        <w:rPr>
          <w:rFonts w:asciiTheme="minorHAnsi" w:hAnsiTheme="minorHAnsi"/>
          <w:b/>
          <w:noProof/>
          <w:color w:val="auto"/>
          <w:kern w:val="0"/>
          <w:sz w:val="32"/>
          <w:szCs w:val="32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D7762D3" wp14:editId="68173302">
                <wp:simplePos x="0" y="0"/>
                <wp:positionH relativeFrom="column">
                  <wp:posOffset>2130725</wp:posOffset>
                </wp:positionH>
                <wp:positionV relativeFrom="paragraph">
                  <wp:posOffset>226887</wp:posOffset>
                </wp:positionV>
                <wp:extent cx="4189298" cy="422275"/>
                <wp:effectExtent l="0" t="0" r="20955" b="15875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298" cy="42227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6291" w:rsidRPr="00E92E47" w:rsidRDefault="000A6291" w:rsidP="00E92E4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</w:pPr>
                            <w:r w:rsidRPr="00E92E47"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>Home/Work Telephone Number: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762D3" id="Text Box 19" o:spid="_x0000_s1029" type="#_x0000_t202" style="position:absolute;margin-left:167.75pt;margin-top:17.85pt;width:329.85pt;height:33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" filled="f" strokecolor="black [0]" strokeweight="1pt" insetpen="t">
                <v:shadow color="#ccc"/>
                <v:textbox inset="2.88pt,2.88pt,2.88pt,2.88pt">
                  <w:txbxContent>
                    <w:p w:rsidR="000A6291" w:rsidRPr="00E92E47" w:rsidRDefault="000A6291" w:rsidP="00E92E47">
                      <w:pPr>
                        <w:widowControl w:val="0"/>
                        <w:rPr>
                          <w:rFonts w:asciiTheme="minorHAnsi" w:hAnsiTheme="minorHAnsi" w:cstheme="minorHAnsi"/>
                          <w14:ligatures w14:val="none"/>
                        </w:rPr>
                      </w:pPr>
                      <w:r w:rsidRPr="00E92E47">
                        <w:rPr>
                          <w:rFonts w:asciiTheme="minorHAnsi" w:hAnsiTheme="minorHAnsi" w:cstheme="minorHAnsi"/>
                          <w14:ligatures w14:val="none"/>
                        </w:rPr>
                        <w:t>Home/Work Telephone Number:</w:t>
                      </w:r>
                    </w:p>
                  </w:txbxContent>
                </v:textbox>
              </v:shape>
            </w:pict>
          </mc:Fallback>
        </mc:AlternateContent>
      </w:r>
    </w:p>
    <w:p w:rsidR="00A06653" w:rsidRPr="00A06653" w:rsidRDefault="00A06653" w:rsidP="00A06653">
      <w:pPr>
        <w:rPr>
          <w:rFonts w:asciiTheme="minorHAnsi" w:hAnsiTheme="minorHAnsi"/>
          <w:sz w:val="32"/>
          <w:szCs w:val="32"/>
        </w:rPr>
      </w:pPr>
    </w:p>
    <w:p w:rsidR="00A06653" w:rsidRPr="00A06653" w:rsidRDefault="00515BD0" w:rsidP="00A06653">
      <w:pPr>
        <w:rPr>
          <w:rFonts w:asciiTheme="minorHAnsi" w:hAnsiTheme="minorHAnsi"/>
          <w:sz w:val="32"/>
          <w:szCs w:val="32"/>
        </w:rPr>
      </w:pPr>
      <w:r w:rsidRPr="00A06653">
        <w:rPr>
          <w:rFonts w:asciiTheme="minorHAnsi" w:hAnsiTheme="minorHAnsi"/>
          <w:b/>
          <w:noProof/>
          <w:color w:val="auto"/>
          <w:kern w:val="0"/>
          <w:sz w:val="32"/>
          <w:szCs w:val="32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90986DA" wp14:editId="3D87349C">
                <wp:simplePos x="0" y="0"/>
                <wp:positionH relativeFrom="column">
                  <wp:posOffset>2130725</wp:posOffset>
                </wp:positionH>
                <wp:positionV relativeFrom="paragraph">
                  <wp:posOffset>153646</wp:posOffset>
                </wp:positionV>
                <wp:extent cx="4189298" cy="370936"/>
                <wp:effectExtent l="0" t="0" r="20955" b="10160"/>
                <wp:wrapNone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298" cy="370936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6291" w:rsidRPr="00E92E47" w:rsidRDefault="000A6291" w:rsidP="00E92E4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</w:pPr>
                            <w:r w:rsidRPr="00E92E47"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 xml:space="preserve">Mobile Telephone Number: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986DA" id="Text Box 20" o:spid="_x0000_s1030" type="#_x0000_t202" style="position:absolute;margin-left:167.75pt;margin-top:12.1pt;width:329.85pt;height:29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" filled="f" strokecolor="black [0]" insetpen="t">
                <v:shadow color="#ccc"/>
                <v:textbox inset="2.88pt,2.88pt,2.88pt,2.88pt">
                  <w:txbxContent>
                    <w:p w:rsidR="000A6291" w:rsidRPr="00E92E47" w:rsidRDefault="000A6291" w:rsidP="00E92E47">
                      <w:pPr>
                        <w:widowControl w:val="0"/>
                        <w:rPr>
                          <w:rFonts w:asciiTheme="minorHAnsi" w:hAnsiTheme="minorHAnsi" w:cstheme="minorHAnsi"/>
                          <w14:ligatures w14:val="none"/>
                        </w:rPr>
                      </w:pPr>
                      <w:r w:rsidRPr="00E92E47">
                        <w:rPr>
                          <w:rFonts w:asciiTheme="minorHAnsi" w:hAnsiTheme="minorHAnsi" w:cstheme="minorHAnsi"/>
                          <w14:ligatures w14:val="none"/>
                        </w:rPr>
                        <w:t xml:space="preserve">Mobile Telephone Number: </w:t>
                      </w:r>
                    </w:p>
                  </w:txbxContent>
                </v:textbox>
              </v:shape>
            </w:pict>
          </mc:Fallback>
        </mc:AlternateContent>
      </w:r>
    </w:p>
    <w:p w:rsidR="00A06653" w:rsidRPr="00A06653" w:rsidRDefault="00A06653" w:rsidP="00A06653">
      <w:pPr>
        <w:rPr>
          <w:rFonts w:asciiTheme="minorHAnsi" w:hAnsiTheme="minorHAnsi"/>
          <w:sz w:val="32"/>
          <w:szCs w:val="32"/>
        </w:rPr>
      </w:pPr>
    </w:p>
    <w:p w:rsidR="00A06653" w:rsidRPr="00A06653" w:rsidRDefault="00D83A94" w:rsidP="00A06653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9E59CC2" wp14:editId="38BB9F6F">
                <wp:simplePos x="0" y="0"/>
                <wp:positionH relativeFrom="column">
                  <wp:posOffset>-551815</wp:posOffset>
                </wp:positionH>
                <wp:positionV relativeFrom="paragraph">
                  <wp:posOffset>28575</wp:posOffset>
                </wp:positionV>
                <wp:extent cx="6871970" cy="465455"/>
                <wp:effectExtent l="0" t="0" r="24130" b="1079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1970" cy="465455"/>
                          <a:chOff x="0" y="0"/>
                          <a:chExt cx="6872114" cy="466066"/>
                        </a:xfrm>
                      </wpg:grpSpPr>
                      <wps:wsp>
                        <wps:cNvPr id="1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0166"/>
                            <a:ext cx="2156460" cy="21590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6291" w:rsidRPr="00E92E47" w:rsidRDefault="000A6291" w:rsidP="00E92E47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14:ligatures w14:val="none"/>
                                </w:rPr>
                              </w:pP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Swimmers </w:t>
                              </w:r>
                              <w:proofErr w:type="spellStart"/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>DoB</w:t>
                              </w:r>
                              <w:proofErr w:type="spellEnd"/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>:</w:t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ab/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:color w:val="DDDDDD"/>
                                  <w14:ligatures w14:val="none"/>
                                </w:rPr>
                                <w:t xml:space="preserve">DD   </w:t>
                              </w:r>
                              <w:proofErr w:type="gramStart"/>
                              <w:r w:rsidRPr="00E92E4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DDDDDD"/>
                                  <w14:ligatures w14:val="none"/>
                                </w:rPr>
                                <w:t xml:space="preserve">/  </w:t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:color w:val="DDDDDD"/>
                                  <w14:ligatures w14:val="none"/>
                                </w:rPr>
                                <w:t>MM</w:t>
                              </w:r>
                              <w:proofErr w:type="gramEnd"/>
                              <w:r w:rsidRPr="00E92E47">
                                <w:rPr>
                                  <w:rFonts w:asciiTheme="minorHAnsi" w:hAnsiTheme="minorHAnsi" w:cstheme="minorHAnsi"/>
                                  <w:color w:val="DDDDDD"/>
                                  <w14:ligatures w14:val="none"/>
                                </w:rPr>
                                <w:t xml:space="preserve"> </w:t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DDDDDD"/>
                                  <w14:ligatures w14:val="none"/>
                                </w:rPr>
                                <w:t xml:space="preserve">/  </w:t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:color w:val="DDDDDD"/>
                                  <w14:ligatures w14:val="none"/>
                                </w:rPr>
                                <w:t>YYYY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59635" cy="25146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6291" w:rsidRPr="00E92E47" w:rsidRDefault="000A6291" w:rsidP="00E92E47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>Post Code: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156604" y="0"/>
                            <a:ext cx="4715510" cy="465455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6291" w:rsidRPr="00E92E47" w:rsidRDefault="000A6291" w:rsidP="00E92E47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Email Address (please </w:t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14:ligatures w14:val="none"/>
                                </w:rPr>
                                <w:t>PRINT</w:t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>):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59CC2" id="Group 288" o:spid="_x0000_s1031" style="position:absolute;margin-left:-43.45pt;margin-top:2.25pt;width:541.1pt;height:36.65pt;z-index:251646976;mso-height-relative:margin" coordsize="68721,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">
                <v:shape id="Text Box 14" o:spid="_x0000_s1032" type="#_x0000_t202" style="position:absolute;top:2501;width:21564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69dsUA&#10;AADbAAAADwAAAGRycy9kb3ducmV2LnhtbESPQWvCQBCF74L/YRnBi9SNCrFNsxERpF56MHrpbchO&#10;k2B2NmZXjf31bkHwNsN787436ao3jbhS52rLCmbTCARxYXXNpYLjYfv2DsJ5ZI2NZVJwJwerbDhI&#10;MdH2xnu65r4UIYRdggoq79tESldUZNBNbUsctF/bGfRh7UqpO7yFcNPIeRTF0mDNgVBhS5uKilN+&#10;MYGLxaRdkr//zP8WX7vz9vu8mX0oNR71608Qnnr/Mj+vdzrUj+H/lzC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3r12xQAAANsAAAAPAAAAAAAAAAAAAAAAAJgCAABkcnMv&#10;ZG93bnJldi54bWxQSwUGAAAAAAQABAD1AAAAigMAAAAA&#10;" filled="f" strokecolor="black [0]" strokeweight="1pt" insetpen="t">
                  <v:shadow color="#ccc"/>
                  <v:textbox inset="2.88pt,2.88pt,2.88pt,2.88pt">
                    <w:txbxContent>
                      <w:p w:rsidR="000A6291" w:rsidRPr="00E92E47" w:rsidRDefault="000A6291" w:rsidP="00E92E47">
                        <w:pPr>
                          <w:widowControl w:val="0"/>
                          <w:rPr>
                            <w:rFonts w:asciiTheme="minorHAnsi" w:hAnsiTheme="minorHAnsi" w:cstheme="minorHAnsi"/>
                            <w:b/>
                            <w:bCs/>
                            <w14:ligatures w14:val="none"/>
                          </w:rPr>
                        </w:pP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Swimmers </w:t>
                        </w:r>
                        <w:proofErr w:type="spellStart"/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>DoB</w:t>
                        </w:r>
                        <w:proofErr w:type="spellEnd"/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>:</w:t>
                        </w: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ab/>
                        </w:r>
                        <w:r w:rsidRPr="00E92E47">
                          <w:rPr>
                            <w:rFonts w:asciiTheme="minorHAnsi" w:hAnsiTheme="minorHAnsi" w:cstheme="minorHAnsi"/>
                            <w:color w:val="DDDDDD"/>
                            <w14:ligatures w14:val="none"/>
                          </w:rPr>
                          <w:t xml:space="preserve">DD   </w:t>
                        </w:r>
                        <w:proofErr w:type="gramStart"/>
                        <w:r w:rsidRPr="00E92E47">
                          <w:rPr>
                            <w:rFonts w:asciiTheme="minorHAnsi" w:hAnsiTheme="minorHAnsi" w:cstheme="minorHAnsi"/>
                            <w:b/>
                            <w:bCs/>
                            <w:color w:val="DDDDDD"/>
                            <w14:ligatures w14:val="none"/>
                          </w:rPr>
                          <w:t xml:space="preserve">/  </w:t>
                        </w:r>
                        <w:r w:rsidRPr="00E92E47">
                          <w:rPr>
                            <w:rFonts w:asciiTheme="minorHAnsi" w:hAnsiTheme="minorHAnsi" w:cstheme="minorHAnsi"/>
                            <w:color w:val="DDDDDD"/>
                            <w14:ligatures w14:val="none"/>
                          </w:rPr>
                          <w:t>MM</w:t>
                        </w:r>
                        <w:proofErr w:type="gramEnd"/>
                        <w:r w:rsidRPr="00E92E47">
                          <w:rPr>
                            <w:rFonts w:asciiTheme="minorHAnsi" w:hAnsiTheme="minorHAnsi" w:cstheme="minorHAnsi"/>
                            <w:color w:val="DDDDDD"/>
                            <w14:ligatures w14:val="none"/>
                          </w:rPr>
                          <w:t xml:space="preserve"> </w:t>
                        </w:r>
                        <w:r w:rsidRPr="00E92E47">
                          <w:rPr>
                            <w:rFonts w:asciiTheme="minorHAnsi" w:hAnsiTheme="minorHAnsi" w:cstheme="minorHAnsi"/>
                            <w:b/>
                            <w:bCs/>
                            <w:color w:val="DDDDDD"/>
                            <w14:ligatures w14:val="none"/>
                          </w:rPr>
                          <w:t xml:space="preserve">/  </w:t>
                        </w:r>
                        <w:r w:rsidRPr="00E92E47">
                          <w:rPr>
                            <w:rFonts w:asciiTheme="minorHAnsi" w:hAnsiTheme="minorHAnsi" w:cstheme="minorHAnsi"/>
                            <w:color w:val="DDDDDD"/>
                            <w14:ligatures w14:val="none"/>
                          </w:rPr>
                          <w:t>YYYY</w:t>
                        </w:r>
                      </w:p>
                    </w:txbxContent>
                  </v:textbox>
                </v:shape>
                <v:shape id="Text Box 17" o:spid="_x0000_s1033" type="#_x0000_t202" style="position:absolute;width:2159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pBMYA&#10;AADbAAAADwAAAGRycy9kb3ducmV2LnhtbESPQWvCQBCF74L/YRmhF6kbFWqTugkiSHPpoamX3obs&#10;NAnNzsbsahJ/fbdQ6G2G9+Z9b/bZaFpxo941lhWsVxEI4tLqhisF54/T4zMI55E1tpZJwUQOsnQ+&#10;22Oi7cDvdCt8JUIIuwQV1N53iZSurMmgW9mOOGhftjfow9pXUvc4hHDTyk0UPUmDDQdCjR0dayq/&#10;i6sJXCyX3Y789Lm5b1/zy+ntclzHSj0sxsMLCE+j/zf/Xec61I/h95cw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EpBMYAAADbAAAADwAAAAAAAAAAAAAAAACYAgAAZHJz&#10;L2Rvd25yZXYueG1sUEsFBgAAAAAEAAQA9QAAAIsDAAAAAA==&#10;" filled="f" strokecolor="black [0]" strokeweight="1pt" insetpen="t">
                  <v:shadow color="#ccc"/>
                  <v:textbox inset="2.88pt,2.88pt,2.88pt,2.88pt">
                    <w:txbxContent>
                      <w:p w:rsidR="000A6291" w:rsidRPr="00E92E47" w:rsidRDefault="000A6291" w:rsidP="00E92E47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>Post Code:</w:t>
                        </w:r>
                      </w:p>
                    </w:txbxContent>
                  </v:textbox>
                </v:shape>
                <v:shape id="Text Box 21" o:spid="_x0000_s1034" type="#_x0000_t202" style="position:absolute;left:21566;width:47155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UU8UA&#10;AADbAAAADwAAAGRycy9kb3ducmV2LnhtbESPzWrCQBSF94LvMNyCG9GJEWxNnQQJhLrpQttNd5fM&#10;bRKauRMzYxL79J1CocvD+fk4h2wyrRiod41lBZt1BIK4tLrhSsH7W7F6AuE8ssbWMim4k4Msnc8O&#10;mGg78pmGi69EGGGXoILa+y6R0pU1GXRr2xEH79P2Bn2QfSV1j2MYN62Mo2gnDTYcCDV2lNdUfl1u&#10;JnCxXHaP5O8f8ff25XQtXq/5Zq/U4mE6PoPwNPn/8F/7pBXEW/j9En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dRTxQAAANsAAAAPAAAAAAAAAAAAAAAAAJgCAABkcnMv&#10;ZG93bnJldi54bWxQSwUGAAAAAAQABAD1AAAAigMAAAAA&#10;" filled="f" strokecolor="black [0]" strokeweight="1pt" insetpen="t">
                  <v:shadow color="#ccc"/>
                  <v:textbox inset="2.88pt,2.88pt,2.88pt,2.88pt">
                    <w:txbxContent>
                      <w:p w:rsidR="000A6291" w:rsidRPr="00E92E47" w:rsidRDefault="000A6291" w:rsidP="00E92E47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Email Address (please </w:t>
                        </w:r>
                        <w:r w:rsidRPr="00E92E47">
                          <w:rPr>
                            <w:rFonts w:asciiTheme="minorHAnsi" w:hAnsiTheme="minorHAnsi" w:cstheme="minorHAnsi"/>
                            <w:b/>
                            <w:bCs/>
                            <w14:ligatures w14:val="none"/>
                          </w:rPr>
                          <w:t>PRINT</w:t>
                        </w: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>):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6653" w:rsidRPr="00A06653" w:rsidRDefault="00A06653" w:rsidP="00A06653">
      <w:pPr>
        <w:rPr>
          <w:rFonts w:asciiTheme="minorHAnsi" w:hAnsiTheme="minorHAnsi"/>
          <w:sz w:val="32"/>
          <w:szCs w:val="32"/>
        </w:rPr>
      </w:pPr>
    </w:p>
    <w:p w:rsidR="00A06653" w:rsidRPr="00A06653" w:rsidRDefault="00386697" w:rsidP="00A06653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F24A69" wp14:editId="541DA145">
                <wp:simplePos x="0" y="0"/>
                <wp:positionH relativeFrom="column">
                  <wp:posOffset>1681792</wp:posOffset>
                </wp:positionH>
                <wp:positionV relativeFrom="paragraph">
                  <wp:posOffset>204470</wp:posOffset>
                </wp:positionV>
                <wp:extent cx="241540" cy="207034"/>
                <wp:effectExtent l="0" t="0" r="25400" b="21590"/>
                <wp:wrapNone/>
                <wp:docPr id="2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40" cy="20703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11672" id="Rectangle 23" o:spid="_x0000_s1026" style="position:absolute;margin-left:132.4pt;margin-top:16.1pt;width:19pt;height:16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" fillcolor="white [3201]" strokecolor="black [3200]" strokeweight="2pt">
                <v:textbox inset="2.88pt,2.88pt,2.88pt,2.88pt"/>
              </v:rect>
            </w:pict>
          </mc:Fallback>
        </mc:AlternateContent>
      </w:r>
      <w:r>
        <w:rPr>
          <w:rFonts w:asciiTheme="minorHAnsi" w:hAnsiTheme="minorHAnsi"/>
          <w:noProof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F3F01D4" wp14:editId="1F35EDD8">
                <wp:simplePos x="0" y="0"/>
                <wp:positionH relativeFrom="column">
                  <wp:posOffset>-552091</wp:posOffset>
                </wp:positionH>
                <wp:positionV relativeFrom="paragraph">
                  <wp:posOffset>-2098</wp:posOffset>
                </wp:positionV>
                <wp:extent cx="6875145" cy="1071399"/>
                <wp:effectExtent l="0" t="0" r="20955" b="14605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71399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6291" w:rsidRPr="00E92E47" w:rsidRDefault="000A6291" w:rsidP="00E92E4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>Trinity Arts and Leisure</w:t>
                            </w:r>
                            <w:r w:rsidRPr="00E92E47"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 xml:space="preserve"> will, at times, take photographs of group lessons. If you </w:t>
                            </w:r>
                            <w:r w:rsidRPr="00E92E47">
                              <w:rPr>
                                <w:rFonts w:asciiTheme="minorHAnsi" w:hAnsiTheme="minorHAnsi" w:cstheme="minorHAnsi"/>
                                <w:b/>
                                <w:bCs/>
                                <w14:ligatures w14:val="none"/>
                              </w:rPr>
                              <w:t xml:space="preserve">DO NOT </w:t>
                            </w:r>
                            <w:r w:rsidRPr="00E92E47"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>want your child to appear in any promotional material please tick this box: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01D4" id="Text Box 22" o:spid="_x0000_s1035" type="#_x0000_t202" style="position:absolute;margin-left:-43.45pt;margin-top:-.15pt;width:541.35pt;height:84.3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" filled="f" strokecolor="black [0]" strokeweight="1pt" insetpen="t">
                <v:shadow color="#ccc"/>
                <v:textbox inset="2.88pt,2.88pt,2.88pt,2.88pt">
                  <w:txbxContent>
                    <w:p w:rsidR="000A6291" w:rsidRPr="00E92E47" w:rsidRDefault="000A6291" w:rsidP="00E92E47">
                      <w:pPr>
                        <w:widowControl w:val="0"/>
                        <w:rPr>
                          <w:rFonts w:asciiTheme="minorHAnsi" w:hAnsiTheme="minorHAnsi" w:cstheme="minorHAnsi"/>
                          <w14:ligatures w14:val="none"/>
                        </w:rPr>
                      </w:pPr>
                      <w:r>
                        <w:rPr>
                          <w:rFonts w:asciiTheme="minorHAnsi" w:hAnsiTheme="minorHAnsi" w:cstheme="minorHAnsi"/>
                          <w14:ligatures w14:val="none"/>
                        </w:rPr>
                        <w:t>Trinity Arts and Leisure</w:t>
                      </w:r>
                      <w:r w:rsidRPr="00E92E47">
                        <w:rPr>
                          <w:rFonts w:asciiTheme="minorHAnsi" w:hAnsiTheme="minorHAnsi" w:cstheme="minorHAnsi"/>
                          <w14:ligatures w14:val="none"/>
                        </w:rPr>
                        <w:t xml:space="preserve"> will, at times, take photographs of group lessons. If you </w:t>
                      </w:r>
                      <w:r w:rsidRPr="00E92E47">
                        <w:rPr>
                          <w:rFonts w:asciiTheme="minorHAnsi" w:hAnsiTheme="minorHAnsi" w:cstheme="minorHAnsi"/>
                          <w:b/>
                          <w:bCs/>
                          <w14:ligatures w14:val="none"/>
                        </w:rPr>
                        <w:t xml:space="preserve">DO NOT </w:t>
                      </w:r>
                      <w:r w:rsidRPr="00E92E47">
                        <w:rPr>
                          <w:rFonts w:asciiTheme="minorHAnsi" w:hAnsiTheme="minorHAnsi" w:cstheme="minorHAnsi"/>
                          <w14:ligatures w14:val="none"/>
                        </w:rPr>
                        <w:t>want your child to appear in any promotional material please tick this box:</w:t>
                      </w:r>
                    </w:p>
                  </w:txbxContent>
                </v:textbox>
              </v:shape>
            </w:pict>
          </mc:Fallback>
        </mc:AlternateContent>
      </w:r>
    </w:p>
    <w:p w:rsidR="00A06653" w:rsidRPr="00A06653" w:rsidRDefault="00A06653" w:rsidP="00A06653">
      <w:pPr>
        <w:rPr>
          <w:rFonts w:asciiTheme="minorHAnsi" w:hAnsiTheme="minorHAnsi"/>
          <w:sz w:val="32"/>
          <w:szCs w:val="32"/>
        </w:rPr>
      </w:pPr>
    </w:p>
    <w:p w:rsidR="00A06653" w:rsidRPr="00A06653" w:rsidRDefault="00386697" w:rsidP="00A06653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b/>
          <w:noProof/>
          <w:color w:val="auto"/>
          <w:kern w:val="0"/>
          <w:sz w:val="32"/>
          <w:szCs w:val="32"/>
          <w:u w:val="single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5E48884" wp14:editId="4B560047">
                <wp:simplePos x="0" y="0"/>
                <wp:positionH relativeFrom="column">
                  <wp:posOffset>-552450</wp:posOffset>
                </wp:positionH>
                <wp:positionV relativeFrom="paragraph">
                  <wp:posOffset>27940</wp:posOffset>
                </wp:positionV>
                <wp:extent cx="6875145" cy="1508760"/>
                <wp:effectExtent l="0" t="0" r="20955" b="1524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145" cy="1508760"/>
                          <a:chOff x="0" y="0"/>
                          <a:chExt cx="6875145" cy="1854200"/>
                        </a:xfrm>
                      </wpg:grpSpPr>
                      <wps:wsp>
                        <wps:cNvPr id="2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75145" cy="185420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6291" w:rsidRPr="00E92E47" w:rsidRDefault="000A6291" w:rsidP="00E92E47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  <w:r w:rsidRPr="00E92E47">
                                <w:rPr>
                                  <w:rFonts w:asciiTheme="minorHAnsi" w:hAnsiTheme="minorHAnsi" w:cstheme="minorHAnsi"/>
                                  <w:u w:val="single"/>
                                  <w14:ligatures w14:val="none"/>
                                </w:rPr>
                                <w:t>Medical Conditions</w:t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ab/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ab/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ab/>
                                <w:t>Does the swimmer hav</w:t>
                              </w:r>
                              <w: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e any known medical conditions? </w:t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>Yes</w:t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ab/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>No</w:t>
                              </w:r>
                            </w:p>
                            <w:p w:rsidR="000A6291" w:rsidRPr="00E92E47" w:rsidRDefault="000A6291" w:rsidP="00E92E47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> </w:t>
                              </w: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If your child has any known medical conditions (including asthma, eczema etc.) please list them below and continue over page if necessary.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477774" y="0"/>
                            <a:ext cx="287655" cy="179705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219646" y="0"/>
                            <a:ext cx="287655" cy="179705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E48884" id="Group 29" o:spid="_x0000_s1036" style="position:absolute;margin-left:-43.5pt;margin-top:2.2pt;width:541.35pt;height:118.8pt;z-index:251653120;mso-height-relative:margin" coordsize="68751,18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37" type="#_x0000_t202" style="position:absolute;width:68751;height:18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3y8UA&#10;AADbAAAADwAAAGRycy9kb3ducmV2LnhtbESPzWrCQBSF9wXfYbiCm6ITU0hr6iSIIGbTRdNuurtk&#10;bpNg5k7MjJr49J1CocvD+fk423w0nbjS4FrLCtarCARxZXXLtYLPj8PyBYTzyBo7y6RgIgd5NnvY&#10;Yqrtjd/pWvpahBF2KSpovO9TKV3VkEG3sj1x8L7tYNAHOdRSD3gL46aTcRQl0mDLgdBgT/uGqlN5&#10;MYGL1WP/TH76iu9Px+J8eDvv1xulFvNx9wrC0+j/w3/tQiuIE/j9En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nfLxQAAANsAAAAPAAAAAAAAAAAAAAAAAJgCAABkcnMv&#10;ZG93bnJldi54bWxQSwUGAAAAAAQABAD1AAAAigMAAAAA&#10;" filled="f" strokecolor="black [0]" strokeweight="1pt" insetpen="t">
                  <v:shadow color="#ccc"/>
                  <v:textbox inset="2.88pt,2.88pt,2.88pt,2.88pt">
                    <w:txbxContent>
                      <w:p w:rsidR="000A6291" w:rsidRPr="00E92E47" w:rsidRDefault="000A6291" w:rsidP="00E92E47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  <w:r w:rsidRPr="00E92E47">
                          <w:rPr>
                            <w:rFonts w:asciiTheme="minorHAnsi" w:hAnsiTheme="minorHAnsi" w:cstheme="minorHAnsi"/>
                            <w:u w:val="single"/>
                            <w14:ligatures w14:val="none"/>
                          </w:rPr>
                          <w:t>Medical Conditions</w:t>
                        </w: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ab/>
                        </w: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ab/>
                        </w: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ab/>
                          <w:t>Does the swimmer hav</w:t>
                        </w:r>
                        <w:r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e any known medical conditions? </w:t>
                        </w: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>Yes</w:t>
                        </w: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ab/>
                        </w:r>
                        <w:r>
                          <w:rPr>
                            <w:rFonts w:asciiTheme="minorHAnsi" w:hAnsiTheme="minorHAnsi" w:cstheme="minorHAnsi"/>
                            <w14:ligatures w14:val="none"/>
                          </w:rPr>
                          <w:tab/>
                        </w: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>No</w:t>
                        </w:r>
                      </w:p>
                      <w:p w:rsidR="000A6291" w:rsidRPr="00E92E47" w:rsidRDefault="000A6291" w:rsidP="00E92E47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14:ligatures w14:val="none"/>
                          </w:rPr>
                          <w:t> </w:t>
                        </w: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If your child has any known medical conditions (including asthma, eczema etc.) please list them below and continue over page if necessary. </w:t>
                        </w:r>
                      </w:p>
                    </w:txbxContent>
                  </v:textbox>
                </v:shape>
                <v:rect id="Rectangle 25" o:spid="_x0000_s1038" style="position:absolute;left:54777;width:2877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KJ8QA&#10;AADbAAAADwAAAGRycy9kb3ducmV2LnhtbESPT2vCQBTE74LfYXlCb7oxFG2jq0ih0IPQmpR6fWRf&#10;/rS7b0N2a9Jv7xYEj8PM/IbZ7kdrxIV63zpWsFwkIIhLp1uuFXwWr/MnED4gazSOScEfedjvppMt&#10;ZtoNfKJLHmoRIewzVNCE0GVS+rIhi37hOuLoVa63GKLsa6l7HCLcGpkmyUpabDkuNNjRS0PlT/5r&#10;FeRfKVbH+v04tM9V8fEtzfr8aJR6mI2HDYhAY7iHb+03rSBdw/+X+APk7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CifEAAAA2wAAAA8AAAAAAAAAAAAAAAAAmAIAAGRycy9k&#10;b3ducmV2LnhtbFBLBQYAAAAABAAEAPUAAACJAwAAAAA=&#10;" filled="f" strokecolor="black [0]" strokeweight="1pt" insetpen="t">
                  <v:shadow color="#ccc"/>
                  <v:textbox inset="2.88pt,2.88pt,2.88pt,2.88pt"/>
                </v:rect>
                <v:rect id="Rectangle 26" o:spid="_x0000_s1039" style="position:absolute;left:62196;width:2877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6eVcEA&#10;AADbAAAADwAAAGRycy9kb3ducmV2LnhtbERPy2oCMRTdF/yHcIXuasahWDs1ighCF4J2FLu9TO48&#10;anIzTKIz/XuzEFweznuxGqwRN+p841jBdJKAIC6cbrhScDpu3+YgfEDWaByTgn/ysFqOXhaYadfz&#10;D93yUIkYwj5DBXUIbSalL2qy6CeuJY5c6TqLIcKukrrDPoZbI9MkmUmLDceGGlva1FRc8qtVkJ9T&#10;LHfVftc3n+Xx8CfNx++7Uep1PKy/QAQawlP8cH9rBWkcG7/E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enlXBAAAA2wAAAA8AAAAAAAAAAAAAAAAAmAIAAGRycy9kb3du&#10;cmV2LnhtbFBLBQYAAAAABAAEAPUAAACGAwAAAAA=&#10;" filled="f" strokecolor="black [0]" strokeweight="1pt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A06653" w:rsidRPr="00A06653" w:rsidRDefault="00A06653" w:rsidP="00A06653">
      <w:pPr>
        <w:rPr>
          <w:rFonts w:asciiTheme="minorHAnsi" w:hAnsiTheme="minorHAnsi"/>
          <w:sz w:val="32"/>
          <w:szCs w:val="32"/>
        </w:rPr>
      </w:pPr>
    </w:p>
    <w:p w:rsidR="00A06653" w:rsidRPr="00A06653" w:rsidRDefault="00A06653" w:rsidP="00A06653">
      <w:pPr>
        <w:rPr>
          <w:rFonts w:asciiTheme="minorHAnsi" w:hAnsiTheme="minorHAnsi"/>
          <w:sz w:val="32"/>
          <w:szCs w:val="32"/>
        </w:rPr>
      </w:pPr>
    </w:p>
    <w:p w:rsidR="00A06653" w:rsidRPr="00A06653" w:rsidRDefault="00A06653" w:rsidP="00A06653">
      <w:pPr>
        <w:rPr>
          <w:rFonts w:asciiTheme="minorHAnsi" w:hAnsiTheme="minorHAnsi"/>
          <w:sz w:val="32"/>
          <w:szCs w:val="32"/>
        </w:rPr>
      </w:pPr>
    </w:p>
    <w:p w:rsidR="00A06653" w:rsidRPr="00A06653" w:rsidRDefault="00386697" w:rsidP="00A06653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AC75CBB" wp14:editId="3D3D40C2">
                <wp:simplePos x="0" y="0"/>
                <wp:positionH relativeFrom="column">
                  <wp:posOffset>-552450</wp:posOffset>
                </wp:positionH>
                <wp:positionV relativeFrom="paragraph">
                  <wp:posOffset>128270</wp:posOffset>
                </wp:positionV>
                <wp:extent cx="6877686" cy="2493010"/>
                <wp:effectExtent l="0" t="0" r="18415" b="2159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686" cy="2493010"/>
                          <a:chOff x="-1" y="0"/>
                          <a:chExt cx="6877686" cy="249303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14068"/>
                            <a:ext cx="2562225" cy="2078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6291" w:rsidRDefault="000A6291" w:rsidP="007B3904">
                              <w:pPr>
                                <w:rPr>
                                  <w:rFonts w:asciiTheme="minorHAnsi" w:hAnsiTheme="minorHAnsi"/>
                                  <w:u w:val="single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u w:val="single"/>
                                </w:rPr>
                                <w:t xml:space="preserve">Dates </w:t>
                              </w:r>
                            </w:p>
                            <w:p w:rsidR="000A6291" w:rsidRDefault="000A6291" w:rsidP="007B3904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  <w:p w:rsidR="000A6291" w:rsidRDefault="00964876" w:rsidP="00052301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>Monday 12</w:t>
                              </w:r>
                              <w:r w:rsidR="000A6291" w:rsidRPr="00F541EB">
                                <w:rPr>
                                  <w:rFonts w:asciiTheme="minorHAnsi" w:hAnsiTheme="minorHAnsi" w:cstheme="minorHAnsi"/>
                                  <w:vertAlign w:val="superscript"/>
                                  <w14:ligatures w14:val="none"/>
                                </w:rPr>
                                <w:t>th</w:t>
                              </w:r>
                              <w: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 February – Friday </w:t>
                              </w: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>16</w:t>
                              </w:r>
                              <w:r w:rsidR="000A6291" w:rsidRPr="00F541EB">
                                <w:rPr>
                                  <w:rFonts w:asciiTheme="minorHAnsi" w:hAnsiTheme="minorHAnsi" w:cstheme="minorHAnsi"/>
                                  <w:vertAlign w:val="superscript"/>
                                  <w14:ligatures w14:val="none"/>
                                </w:rPr>
                                <w:t>th</w:t>
                              </w:r>
                              <w: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  2018</w:t>
                              </w:r>
                              <w:proofErr w:type="gramEnd"/>
                            </w:p>
                            <w:p w:rsidR="000A6291" w:rsidRDefault="000A6291" w:rsidP="00F541EB">
                              <w:pPr>
                                <w:pStyle w:val="ListBullet"/>
                                <w:numPr>
                                  <w:ilvl w:val="0"/>
                                  <w:numId w:val="0"/>
                                </w:numP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>(Starfish, Shrimp, Angel, Clown)</w:t>
                              </w:r>
                            </w:p>
                            <w:p w:rsidR="000A6291" w:rsidRDefault="000A6291" w:rsidP="00F541EB">
                              <w:pPr>
                                <w:pStyle w:val="ListBullet"/>
                                <w:numPr>
                                  <w:ilvl w:val="0"/>
                                  <w:numId w:val="0"/>
                                </w:numPr>
                              </w:pPr>
                            </w:p>
                            <w:p w:rsidR="000A6291" w:rsidRPr="00F541EB" w:rsidRDefault="000A6291" w:rsidP="00F541EB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414068"/>
                            <a:ext cx="4327370" cy="2078966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6291" w:rsidRDefault="000A6291" w:rsidP="00515BD0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:u w:val="single"/>
                                  <w14:ligatures w14:val="none"/>
                                </w:rPr>
                              </w:pP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 </w:t>
                              </w:r>
                              <w:r w:rsidRPr="00052301">
                                <w:rPr>
                                  <w:rFonts w:asciiTheme="minorHAnsi" w:hAnsiTheme="minorHAnsi" w:cstheme="minorHAnsi"/>
                                  <w:u w:val="single"/>
                                  <w14:ligatures w14:val="none"/>
                                </w:rPr>
                                <w:t>Times</w:t>
                              </w:r>
                            </w:p>
                            <w:p w:rsidR="000A6291" w:rsidRDefault="000A6291" w:rsidP="00052301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:b/>
                                  <w:u w:val="single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We will be running lessons each day between </w:t>
                              </w:r>
                              <w:r w:rsidR="00964876">
                                <w:rPr>
                                  <w:rFonts w:asciiTheme="minorHAnsi" w:hAnsiTheme="minorHAnsi" w:cstheme="minorHAnsi"/>
                                  <w:b/>
                                  <w:u w:val="single"/>
                                  <w14:ligatures w14:val="none"/>
                                </w:rPr>
                                <w:t>10:00-11</w:t>
                              </w:r>
                              <w:r w:rsidRPr="00386697">
                                <w:rPr>
                                  <w:rFonts w:asciiTheme="minorHAnsi" w:hAnsiTheme="minorHAnsi" w:cstheme="minorHAnsi"/>
                                  <w:b/>
                                  <w:u w:val="single"/>
                                  <w14:ligatures w14:val="none"/>
                                </w:rPr>
                                <w:t>:00am</w:t>
                              </w:r>
                            </w:p>
                            <w:p w:rsidR="000A6291" w:rsidRDefault="000A6291" w:rsidP="00052301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  <w:r w:rsidRPr="0038669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>We will be running intensive lessons for the following levels, please tick which level your child/children are in:</w:t>
                              </w:r>
                            </w:p>
                            <w:p w:rsidR="000A6291" w:rsidRDefault="000A6291" w:rsidP="00F8264A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</w:p>
                            <w:p w:rsidR="000A6291" w:rsidRPr="00052301" w:rsidRDefault="000A6291" w:rsidP="00F8264A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Starfish (Level 1)                                        </w:t>
                              </w:r>
                              <w:r w:rsidR="00B31A20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               </w:t>
                              </w:r>
                            </w:p>
                            <w:p w:rsidR="000A6291" w:rsidRDefault="000A6291" w:rsidP="00052301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</w:p>
                            <w:p w:rsidR="00B31A20" w:rsidRPr="00052301" w:rsidRDefault="000A6291" w:rsidP="00B31A20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>Shrimp (Level 2)</w:t>
                              </w:r>
                              <w:r w:rsidR="00B31A20" w:rsidRPr="00B31A20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 </w:t>
                              </w:r>
                              <w:r w:rsidR="00B31A20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                                                         </w:t>
                              </w:r>
                            </w:p>
                            <w:p w:rsidR="000A6291" w:rsidRDefault="000A6291" w:rsidP="00052301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</w:p>
                            <w:p w:rsidR="000A6291" w:rsidRDefault="000A6291" w:rsidP="00052301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Angel (Level 3) </w:t>
                              </w:r>
                            </w:p>
                            <w:p w:rsidR="000A6291" w:rsidRDefault="000A6291" w:rsidP="00052301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</w:p>
                            <w:p w:rsidR="00D310F3" w:rsidRDefault="00D310F3" w:rsidP="00052301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>Clown (Level 4)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561272" y="1519148"/>
                            <a:ext cx="300990" cy="20701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6291" w:rsidRPr="00052301" w:rsidRDefault="000A6291" w:rsidP="00052301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</w:p>
                            <w:p w:rsidR="000A6291" w:rsidRPr="00052301" w:rsidRDefault="000A6291" w:rsidP="00052301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561272" y="1233578"/>
                            <a:ext cx="300990" cy="20701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6291" w:rsidRPr="00052301" w:rsidRDefault="000A6291" w:rsidP="00052301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</w:pPr>
                              <w:r w:rsidRPr="00E92E47">
                                <w:rPr>
                                  <w:rFonts w:asciiTheme="minorHAnsi" w:hAnsiTheme="minorHAnsi" w:cstheme="minorHAnsi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59" y="0"/>
                            <a:ext cx="6825926" cy="400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6291" w:rsidRPr="004E7836" w:rsidRDefault="000A6291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3561272" y="1828800"/>
                            <a:ext cx="300990" cy="20701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6291" w:rsidRDefault="000A629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75CBB" id="Group 20" o:spid="_x0000_s1040" style="position:absolute;margin-left:-43.5pt;margin-top:10.1pt;width:541.55pt;height:196.3pt;z-index:251689984" coordorigin="" coordsize="68776,2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">
                <v:shape id="Text Box 2" o:spid="_x0000_s1041" type="#_x0000_t202" style="position:absolute;top:4140;width:25622;height:20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0A6291" w:rsidRDefault="000A6291" w:rsidP="007B3904">
                        <w:pPr>
                          <w:rPr>
                            <w:rFonts w:asciiTheme="minorHAnsi" w:hAnsiTheme="minorHAnsi"/>
                            <w:u w:val="single"/>
                          </w:rPr>
                        </w:pPr>
                        <w:r>
                          <w:rPr>
                            <w:rFonts w:asciiTheme="minorHAnsi" w:hAnsiTheme="minorHAnsi"/>
                            <w:u w:val="single"/>
                          </w:rPr>
                          <w:t xml:space="preserve">Dates </w:t>
                        </w:r>
                      </w:p>
                      <w:p w:rsidR="000A6291" w:rsidRDefault="000A6291" w:rsidP="007B3904">
                        <w:pPr>
                          <w:rPr>
                            <w:rFonts w:asciiTheme="minorHAnsi" w:hAnsiTheme="minorHAnsi"/>
                          </w:rPr>
                        </w:pPr>
                      </w:p>
                      <w:p w:rsidR="000A6291" w:rsidRDefault="00964876" w:rsidP="00052301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14:ligatures w14:val="none"/>
                          </w:rPr>
                          <w:t>Monday 12</w:t>
                        </w:r>
                        <w:r w:rsidR="000A6291" w:rsidRPr="00F541EB">
                          <w:rPr>
                            <w:rFonts w:asciiTheme="minorHAnsi" w:hAnsiTheme="minorHAnsi" w:cstheme="minorHAnsi"/>
                            <w:vertAlign w:val="superscript"/>
                            <w14:ligatures w14:val="none"/>
                          </w:rPr>
                          <w:t>th</w:t>
                        </w:r>
                        <w:r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 February – Friday </w:t>
                        </w:r>
                        <w:proofErr w:type="gramStart"/>
                        <w:r>
                          <w:rPr>
                            <w:rFonts w:asciiTheme="minorHAnsi" w:hAnsiTheme="minorHAnsi" w:cstheme="minorHAnsi"/>
                            <w14:ligatures w14:val="none"/>
                          </w:rPr>
                          <w:t>16</w:t>
                        </w:r>
                        <w:r w:rsidR="000A6291" w:rsidRPr="00F541EB">
                          <w:rPr>
                            <w:rFonts w:asciiTheme="minorHAnsi" w:hAnsiTheme="minorHAnsi" w:cstheme="minorHAnsi"/>
                            <w:vertAlign w:val="superscript"/>
                            <w14:ligatures w14:val="none"/>
                          </w:rPr>
                          <w:t>th</w:t>
                        </w:r>
                        <w:r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  2018</w:t>
                        </w:r>
                        <w:proofErr w:type="gramEnd"/>
                      </w:p>
                      <w:p w:rsidR="000A6291" w:rsidRDefault="000A6291" w:rsidP="00F541EB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14:ligatures w14:val="none"/>
                          </w:rPr>
                          <w:t>(Starfish, Shrimp, Angel, Clown)</w:t>
                        </w:r>
                      </w:p>
                      <w:p w:rsidR="000A6291" w:rsidRDefault="000A6291" w:rsidP="00F541EB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  <w:p w:rsidR="000A6291" w:rsidRPr="00F541EB" w:rsidRDefault="000A6291" w:rsidP="00F541EB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4" o:spid="_x0000_s1042" type="#_x0000_t202" style="position:absolute;left:25431;top:4140;width:43274;height:20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hgcQA&#10;AADbAAAADwAAAGRycy9kb3ducmV2LnhtbESPT0sDQQzF70K/wxDBm521qNRtp6VUhB4U6R88h510&#10;Z+lOZtmJ2/Xbm4PgLeG9vPfLcj3G1gzU5yaxg4dpAYa4Sr7h2sHp+HY/B5MF2WObmBz8UIb1anKz&#10;xNKnK+9pOEhtNIRziQ6CSFdam6tAEfM0dcSqnVMfUXTta+t7vGp4bO2sKJ5txIa1IWBH20DV5fAd&#10;HWw+PmW3fTrl4VFe60v7HkN++XLu7nbcLMAIjfJv/rveecVXev1FB7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4YHEAAAA2wAAAA8AAAAAAAAAAAAAAAAAmAIAAGRycy9k&#10;b3ducmV2LnhtbFBLBQYAAAAABAAEAPUAAACJAwAAAAA=&#10;" filled="f" strokeweight="1pt" insetpen="t">
                  <v:shadow color="#ccc"/>
                  <v:textbox inset="2.88pt,2.88pt,2.88pt,2.88pt">
                    <w:txbxContent>
                      <w:p w:rsidR="000A6291" w:rsidRDefault="000A6291" w:rsidP="00515BD0">
                        <w:pPr>
                          <w:widowControl w:val="0"/>
                          <w:rPr>
                            <w:rFonts w:asciiTheme="minorHAnsi" w:hAnsiTheme="minorHAnsi" w:cstheme="minorHAnsi"/>
                            <w:u w:val="single"/>
                            <w14:ligatures w14:val="none"/>
                          </w:rPr>
                        </w:pP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 </w:t>
                        </w:r>
                        <w:r w:rsidRPr="00052301">
                          <w:rPr>
                            <w:rFonts w:asciiTheme="minorHAnsi" w:hAnsiTheme="minorHAnsi" w:cstheme="minorHAnsi"/>
                            <w:u w:val="single"/>
                            <w14:ligatures w14:val="none"/>
                          </w:rPr>
                          <w:t>Times</w:t>
                        </w:r>
                      </w:p>
                      <w:p w:rsidR="000A6291" w:rsidRDefault="000A6291" w:rsidP="00052301">
                        <w:pPr>
                          <w:widowControl w:val="0"/>
                          <w:rPr>
                            <w:rFonts w:asciiTheme="minorHAnsi" w:hAnsiTheme="minorHAnsi" w:cstheme="minorHAnsi"/>
                            <w:b/>
                            <w:u w:val="single"/>
                            <w14:ligatures w14:val="none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We will be running lessons each day between </w:t>
                        </w:r>
                        <w:r w:rsidR="00964876">
                          <w:rPr>
                            <w:rFonts w:asciiTheme="minorHAnsi" w:hAnsiTheme="minorHAnsi" w:cstheme="minorHAnsi"/>
                            <w:b/>
                            <w:u w:val="single"/>
                            <w14:ligatures w14:val="none"/>
                          </w:rPr>
                          <w:t>10:00-11</w:t>
                        </w:r>
                        <w:r w:rsidRPr="00386697">
                          <w:rPr>
                            <w:rFonts w:asciiTheme="minorHAnsi" w:hAnsiTheme="minorHAnsi" w:cstheme="minorHAnsi"/>
                            <w:b/>
                            <w:u w:val="single"/>
                            <w14:ligatures w14:val="none"/>
                          </w:rPr>
                          <w:t>:00am</w:t>
                        </w:r>
                      </w:p>
                      <w:p w:rsidR="000A6291" w:rsidRDefault="000A6291" w:rsidP="00052301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  <w:r w:rsidRPr="00386697">
                          <w:rPr>
                            <w:rFonts w:asciiTheme="minorHAnsi" w:hAnsiTheme="minorHAnsi" w:cstheme="minorHAnsi"/>
                            <w14:ligatures w14:val="none"/>
                          </w:rPr>
                          <w:t>We will be running intensive lessons for the following levels, please tick which level your child/children are in:</w:t>
                        </w:r>
                      </w:p>
                      <w:p w:rsidR="000A6291" w:rsidRDefault="000A6291" w:rsidP="00F8264A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</w:p>
                      <w:p w:rsidR="000A6291" w:rsidRPr="00052301" w:rsidRDefault="000A6291" w:rsidP="00F8264A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Starfish (Level 1)                                        </w:t>
                        </w:r>
                        <w:r w:rsidR="00B31A20"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               </w:t>
                        </w:r>
                      </w:p>
                      <w:p w:rsidR="000A6291" w:rsidRDefault="000A6291" w:rsidP="00052301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</w:p>
                      <w:p w:rsidR="00B31A20" w:rsidRPr="00052301" w:rsidRDefault="000A6291" w:rsidP="00B31A20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14:ligatures w14:val="none"/>
                          </w:rPr>
                          <w:t>Shrimp (Level 2)</w:t>
                        </w:r>
                        <w:r w:rsidR="00B31A20" w:rsidRPr="00B31A20"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 </w:t>
                        </w:r>
                        <w:r w:rsidR="00B31A20"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                                                         </w:t>
                        </w:r>
                      </w:p>
                      <w:p w:rsidR="000A6291" w:rsidRDefault="000A6291" w:rsidP="00052301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</w:p>
                      <w:p w:rsidR="000A6291" w:rsidRDefault="000A6291" w:rsidP="00052301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Angel (Level 3) </w:t>
                        </w:r>
                      </w:p>
                      <w:p w:rsidR="000A6291" w:rsidRDefault="000A6291" w:rsidP="00052301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</w:p>
                      <w:p w:rsidR="00D310F3" w:rsidRDefault="00D310F3" w:rsidP="00052301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14:ligatures w14:val="none"/>
                          </w:rPr>
                          <w:t>Clown (Level 4)</w:t>
                        </w:r>
                      </w:p>
                    </w:txbxContent>
                  </v:textbox>
                </v:shape>
                <v:shape id="Text Box 24" o:spid="_x0000_s1043" type="#_x0000_t202" style="position:absolute;left:35612;top:15191;width:3010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fyr8A&#10;AADbAAAADwAAAGRycy9kb3ducmV2LnhtbERPzWrCQBC+F3yHZYTe6sYI0qauUgKCJ0HbB5hmp0ma&#10;7GzYHTX69F1B6G0+vt9ZbUbXqzOF2Ho2MJ9loIgrb1uuDXx9bl9eQUVBtth7JgNXirBZT55WWFh/&#10;4QOdj1KrFMKxQAONyFBoHauGHMaZH4gT9+ODQ0kw1NoGvKRw1+s8y5baYcupocGByoaq7nhyBsr9&#10;rct/u6zUFPxbzG/yLQsx5nk6fryDEhrlX/xw72yav4D7L+kA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Hh/KvwAAANsAAAAPAAAAAAAAAAAAAAAAAJgCAABkcnMvZG93bnJl&#10;di54bWxQSwUGAAAAAAQABAD1AAAAhAMAAAAA&#10;" fillcolor="white [3201]" strokecolor="black [3200]" strokeweight="2pt">
                  <v:textbox inset="2.88pt,2.88pt,2.88pt,2.88pt">
                    <w:txbxContent>
                      <w:p w:rsidR="000A6291" w:rsidRPr="00052301" w:rsidRDefault="000A6291" w:rsidP="00052301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</w:p>
                      <w:p w:rsidR="000A6291" w:rsidRPr="00052301" w:rsidRDefault="000A6291" w:rsidP="00052301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4" o:spid="_x0000_s1044" type="#_x0000_t202" style="position:absolute;left:35612;top:12335;width:3010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iJcAA&#10;AADbAAAADwAAAGRycy9kb3ducmV2LnhtbERPzWrCQBC+C77DMkJvujGlpY2uIoFCT4XaPsA0OyYx&#10;2dmwO2rq03cLgrf5+H5nvR1dr84UYuvZwHKRgSKuvG25NvD99TZ/ARUF2WLvmQz8UoTtZjpZY2H9&#10;hT/pvJdapRCOBRpoRIZC61g15DAu/ECcuIMPDiXBUGsb8JLCXa/zLHvWDltODQ0OVDZUdfuTM1B+&#10;XLv82GWlpuBfY36VH3kUYx5m424FSmiUu/jmfrdp/hP8/5IO0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7siJcAAAADbAAAADwAAAAAAAAAAAAAAAACYAgAAZHJzL2Rvd25y&#10;ZXYueG1sUEsFBgAAAAAEAAQA9QAAAIUDAAAAAA==&#10;" fillcolor="white [3201]" strokecolor="black [3200]" strokeweight="2pt">
                  <v:textbox inset="2.88pt,2.88pt,2.88pt,2.88pt">
                    <w:txbxContent>
                      <w:p w:rsidR="000A6291" w:rsidRPr="00052301" w:rsidRDefault="000A6291" w:rsidP="00052301">
                        <w:pPr>
                          <w:widowControl w:val="0"/>
                          <w:rPr>
                            <w:rFonts w:asciiTheme="minorHAnsi" w:hAnsiTheme="minorHAnsi" w:cstheme="minorHAnsi"/>
                            <w14:ligatures w14:val="none"/>
                          </w:rPr>
                        </w:pPr>
                        <w:r w:rsidRPr="00E92E47">
                          <w:rPr>
                            <w:rFonts w:asciiTheme="minorHAnsi" w:hAnsiTheme="minorHAnsi" w:cstheme="minorHAnsi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45" type="#_x0000_t202" style="position:absolute;left:517;width:68259;height:4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0A6291" w:rsidRPr="004E7836" w:rsidRDefault="000A6291">
                        <w:pPr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35612;top:18288;width:3010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+nr8A&#10;AADaAAAADwAAAGRycy9kb3ducmV2LnhtbERPTYvCMBC9L/gfwgheFk2VZZFqFBEEBUVWRTyOzdgU&#10;m0lpolZ//eYgeHy87/G0saW4U+0Lxwr6vQQEceZ0wbmCw37RHYLwAVlj6ZgUPMnDdNL6GmOq3YP/&#10;6L4LuYgh7FNUYEKoUil9Zsii77mKOHIXV1sMEda51DU+Yrgt5SBJfqXFgmODwYrmhrLr7mYV4Nac&#10;C//alK/5iWeL1c8aj99rpTrtZjYCEagJH/HbvdQK4tZ4Jd4AO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0z6evwAAANoAAAAPAAAAAAAAAAAAAAAAAJgCAABkcnMvZG93bnJl&#10;di54bWxQSwUGAAAAAAQABAD1AAAAhAMAAAAA&#10;" fillcolor="white [3201]" strokecolor="black [3200]" strokeweight="2pt">
                  <v:textbox>
                    <w:txbxContent>
                      <w:p w:rsidR="000A6291" w:rsidRDefault="000A6291"/>
                    </w:txbxContent>
                  </v:textbox>
                </v:shape>
              </v:group>
            </w:pict>
          </mc:Fallback>
        </mc:AlternateContent>
      </w:r>
    </w:p>
    <w:p w:rsidR="00A06653" w:rsidRPr="00A06653" w:rsidRDefault="00A06653" w:rsidP="00A06653">
      <w:pPr>
        <w:rPr>
          <w:rFonts w:asciiTheme="minorHAnsi" w:hAnsiTheme="minorHAnsi"/>
          <w:sz w:val="32"/>
          <w:szCs w:val="32"/>
        </w:rPr>
      </w:pPr>
    </w:p>
    <w:p w:rsidR="00A06653" w:rsidRPr="00A06653" w:rsidRDefault="00515BD0" w:rsidP="00515BD0">
      <w:pPr>
        <w:tabs>
          <w:tab w:val="left" w:pos="5964"/>
        </w:tabs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ab/>
      </w:r>
    </w:p>
    <w:p w:rsidR="00A06653" w:rsidRPr="00A06653" w:rsidRDefault="00A06653" w:rsidP="00A06653">
      <w:pPr>
        <w:rPr>
          <w:rFonts w:asciiTheme="minorHAnsi" w:hAnsiTheme="minorHAnsi"/>
          <w:sz w:val="32"/>
          <w:szCs w:val="32"/>
        </w:rPr>
      </w:pPr>
    </w:p>
    <w:p w:rsidR="00A06653" w:rsidRPr="00A06653" w:rsidRDefault="00A06653" w:rsidP="00A06653">
      <w:pPr>
        <w:rPr>
          <w:rFonts w:asciiTheme="minorHAnsi" w:hAnsiTheme="minorHAnsi"/>
          <w:sz w:val="32"/>
          <w:szCs w:val="32"/>
        </w:rPr>
      </w:pPr>
    </w:p>
    <w:p w:rsidR="00A06653" w:rsidRDefault="00A06653" w:rsidP="00A06653">
      <w:pPr>
        <w:rPr>
          <w:rFonts w:asciiTheme="minorHAnsi" w:hAnsiTheme="minorHAnsi"/>
          <w:sz w:val="32"/>
          <w:szCs w:val="32"/>
        </w:rPr>
      </w:pPr>
    </w:p>
    <w:p w:rsidR="0053155B" w:rsidRPr="00A06653" w:rsidRDefault="00D310F3" w:rsidP="00A06653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3012632</wp:posOffset>
                </wp:positionH>
                <wp:positionV relativeFrom="paragraph">
                  <wp:posOffset>773430</wp:posOffset>
                </wp:positionV>
                <wp:extent cx="300990" cy="209550"/>
                <wp:effectExtent l="0" t="0" r="2286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ECBA8" id="Rectangle 31" o:spid="_x0000_s1026" style="position:absolute;margin-left:237.2pt;margin-top:60.9pt;width:23.7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" fillcolor="white [3201]" strokecolor="black [3200]" strokeweight="2pt"/>
            </w:pict>
          </mc:Fallback>
        </mc:AlternateContent>
      </w:r>
      <w:r w:rsidR="00386697" w:rsidRPr="00A06653">
        <w:rPr>
          <w:rFonts w:asciiTheme="minorHAnsi" w:hAnsiTheme="minorHAnsi"/>
          <w:b/>
          <w:noProof/>
          <w:color w:val="auto"/>
          <w:kern w:val="0"/>
          <w:sz w:val="32"/>
          <w:szCs w:val="32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C326A5" wp14:editId="75AE5D5B">
                <wp:simplePos x="0" y="0"/>
                <wp:positionH relativeFrom="column">
                  <wp:posOffset>-550545</wp:posOffset>
                </wp:positionH>
                <wp:positionV relativeFrom="paragraph">
                  <wp:posOffset>1135380</wp:posOffset>
                </wp:positionV>
                <wp:extent cx="6877685" cy="1198880"/>
                <wp:effectExtent l="0" t="0" r="18415" b="20320"/>
                <wp:wrapNone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685" cy="119888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6291" w:rsidRPr="00052301" w:rsidRDefault="00EF5479" w:rsidP="00F541EB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>£45</w:t>
                            </w:r>
                            <w:bookmarkStart w:id="0" w:name="_GoBack"/>
                            <w:bookmarkEnd w:id="0"/>
                            <w:r w:rsidR="00422C1A"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 xml:space="preserve"> per </w:t>
                            </w:r>
                            <w:r w:rsidR="000A6291" w:rsidRPr="00052301"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 xml:space="preserve">week </w:t>
                            </w:r>
                            <w:r w:rsidR="000A6291"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 xml:space="preserve">  (1 hour session each day Monday-Friday</w:t>
                            </w:r>
                            <w:r w:rsidR="000A6291" w:rsidRPr="00052301"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>)</w:t>
                            </w:r>
                          </w:p>
                          <w:p w:rsidR="000A6291" w:rsidRDefault="000A6291" w:rsidP="00E92E4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</w:pPr>
                          </w:p>
                          <w:p w:rsidR="000A6291" w:rsidRDefault="000A6291" w:rsidP="00E92E4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>A place can only be confirmed once a completed form and full payment has been received, we accept the following method of payments;</w:t>
                            </w:r>
                          </w:p>
                          <w:p w:rsidR="000A6291" w:rsidRPr="00E92E47" w:rsidRDefault="000A6291" w:rsidP="00E92E4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>Cash, credit or debit card or cheque (cheques are to be made payable to ‘Bedford college’).</w:t>
                            </w:r>
                          </w:p>
                          <w:p w:rsidR="000A6291" w:rsidRPr="00E92E47" w:rsidRDefault="000A6291" w:rsidP="00E92E4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</w:pPr>
                            <w:r w:rsidRPr="00E92E47"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> </w:t>
                            </w:r>
                          </w:p>
                          <w:p w:rsidR="000A6291" w:rsidRPr="00E92E47" w:rsidRDefault="000A6291" w:rsidP="00E92E4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</w:pPr>
                            <w:r w:rsidRPr="00E92E47"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>SIGNATURE ……………………………………………………..   DATE …………………………...</w:t>
                            </w:r>
                            <w:r>
                              <w:rPr>
                                <w:rFonts w:asciiTheme="minorHAnsi" w:hAnsiTheme="minorHAnsi" w:cstheme="minorHAnsi"/>
                                <w14:ligatures w14:val="none"/>
                              </w:rPr>
                              <w:t>..........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326A5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47" type="#_x0000_t202" style="position:absolute;margin-left:-43.35pt;margin-top:89.4pt;width:541.55pt;height:9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" fillcolor="#cfc" strokecolor="black [0]" strokeweight="1pt" insetpen="t">
                <v:shadow color="#ccc"/>
                <v:textbox inset="2.88pt,2.88pt,2.88pt,2.88pt">
                  <w:txbxContent>
                    <w:p w:rsidR="000A6291" w:rsidRPr="00052301" w:rsidRDefault="00EF5479" w:rsidP="00F541EB">
                      <w:pPr>
                        <w:widowControl w:val="0"/>
                        <w:rPr>
                          <w:rFonts w:asciiTheme="minorHAnsi" w:hAnsiTheme="minorHAnsi" w:cstheme="minorHAnsi"/>
                          <w14:ligatures w14:val="none"/>
                        </w:rPr>
                      </w:pPr>
                      <w:r>
                        <w:rPr>
                          <w:rFonts w:asciiTheme="minorHAnsi" w:hAnsiTheme="minorHAnsi" w:cstheme="minorHAnsi"/>
                          <w14:ligatures w14:val="none"/>
                        </w:rPr>
                        <w:t>£45</w:t>
                      </w:r>
                      <w:bookmarkStart w:id="1" w:name="_GoBack"/>
                      <w:bookmarkEnd w:id="1"/>
                      <w:r w:rsidR="00422C1A">
                        <w:rPr>
                          <w:rFonts w:asciiTheme="minorHAnsi" w:hAnsiTheme="minorHAnsi" w:cstheme="minorHAnsi"/>
                          <w14:ligatures w14:val="none"/>
                        </w:rPr>
                        <w:t xml:space="preserve"> per </w:t>
                      </w:r>
                      <w:r w:rsidR="000A6291" w:rsidRPr="00052301">
                        <w:rPr>
                          <w:rFonts w:asciiTheme="minorHAnsi" w:hAnsiTheme="minorHAnsi" w:cstheme="minorHAnsi"/>
                          <w14:ligatures w14:val="none"/>
                        </w:rPr>
                        <w:t xml:space="preserve">week </w:t>
                      </w:r>
                      <w:r w:rsidR="000A6291">
                        <w:rPr>
                          <w:rFonts w:asciiTheme="minorHAnsi" w:hAnsiTheme="minorHAnsi" w:cstheme="minorHAnsi"/>
                          <w14:ligatures w14:val="none"/>
                        </w:rPr>
                        <w:t xml:space="preserve">  (1 hour session each day Monday-Friday</w:t>
                      </w:r>
                      <w:r w:rsidR="000A6291" w:rsidRPr="00052301">
                        <w:rPr>
                          <w:rFonts w:asciiTheme="minorHAnsi" w:hAnsiTheme="minorHAnsi" w:cstheme="minorHAnsi"/>
                          <w14:ligatures w14:val="none"/>
                        </w:rPr>
                        <w:t>)</w:t>
                      </w:r>
                    </w:p>
                    <w:p w:rsidR="000A6291" w:rsidRDefault="000A6291" w:rsidP="00E92E47">
                      <w:pPr>
                        <w:widowControl w:val="0"/>
                        <w:rPr>
                          <w:rFonts w:asciiTheme="minorHAnsi" w:hAnsiTheme="minorHAnsi" w:cstheme="minorHAnsi"/>
                          <w14:ligatures w14:val="none"/>
                        </w:rPr>
                      </w:pPr>
                    </w:p>
                    <w:p w:rsidR="000A6291" w:rsidRDefault="000A6291" w:rsidP="00E92E47">
                      <w:pPr>
                        <w:widowControl w:val="0"/>
                        <w:rPr>
                          <w:rFonts w:asciiTheme="minorHAnsi" w:hAnsiTheme="minorHAnsi" w:cstheme="minorHAnsi"/>
                          <w14:ligatures w14:val="none"/>
                        </w:rPr>
                      </w:pPr>
                      <w:r>
                        <w:rPr>
                          <w:rFonts w:asciiTheme="minorHAnsi" w:hAnsiTheme="minorHAnsi" w:cstheme="minorHAnsi"/>
                          <w14:ligatures w14:val="none"/>
                        </w:rPr>
                        <w:t>A place can only be confirmed once a completed form and full payment has been received, we accept the following method of payments;</w:t>
                      </w:r>
                    </w:p>
                    <w:p w:rsidR="000A6291" w:rsidRPr="00E92E47" w:rsidRDefault="000A6291" w:rsidP="00E92E47">
                      <w:pPr>
                        <w:widowControl w:val="0"/>
                        <w:rPr>
                          <w:rFonts w:asciiTheme="minorHAnsi" w:hAnsiTheme="minorHAnsi" w:cstheme="minorHAnsi"/>
                          <w14:ligatures w14:val="none"/>
                        </w:rPr>
                      </w:pPr>
                      <w:r>
                        <w:rPr>
                          <w:rFonts w:asciiTheme="minorHAnsi" w:hAnsiTheme="minorHAnsi" w:cstheme="minorHAnsi"/>
                          <w14:ligatures w14:val="none"/>
                        </w:rPr>
                        <w:t>Cash, credit or debit card or cheque (cheques are to be made payable to ‘Bedford college’).</w:t>
                      </w:r>
                    </w:p>
                    <w:p w:rsidR="000A6291" w:rsidRPr="00E92E47" w:rsidRDefault="000A6291" w:rsidP="00E92E47">
                      <w:pPr>
                        <w:widowControl w:val="0"/>
                        <w:rPr>
                          <w:rFonts w:asciiTheme="minorHAnsi" w:hAnsiTheme="minorHAnsi" w:cstheme="minorHAnsi"/>
                          <w14:ligatures w14:val="none"/>
                        </w:rPr>
                      </w:pPr>
                      <w:r w:rsidRPr="00E92E47">
                        <w:rPr>
                          <w:rFonts w:asciiTheme="minorHAnsi" w:hAnsiTheme="minorHAnsi" w:cstheme="minorHAnsi"/>
                          <w14:ligatures w14:val="none"/>
                        </w:rPr>
                        <w:t> </w:t>
                      </w:r>
                    </w:p>
                    <w:p w:rsidR="000A6291" w:rsidRPr="00E92E47" w:rsidRDefault="000A6291" w:rsidP="00E92E47">
                      <w:pPr>
                        <w:widowControl w:val="0"/>
                        <w:rPr>
                          <w:rFonts w:asciiTheme="minorHAnsi" w:hAnsiTheme="minorHAnsi" w:cstheme="minorHAnsi"/>
                          <w14:ligatures w14:val="none"/>
                        </w:rPr>
                      </w:pPr>
                      <w:r w:rsidRPr="00E92E47">
                        <w:rPr>
                          <w:rFonts w:asciiTheme="minorHAnsi" w:hAnsiTheme="minorHAnsi" w:cstheme="minorHAnsi"/>
                          <w14:ligatures w14:val="none"/>
                        </w:rPr>
                        <w:t>SIGNATURE ……………………………………………………..   DATE …………………………...</w:t>
                      </w:r>
                      <w:r>
                        <w:rPr>
                          <w:rFonts w:asciiTheme="minorHAnsi" w:hAnsiTheme="minorHAnsi" w:cstheme="minorHAnsi"/>
                          <w14:ligatures w14:val="none"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155B" w:rsidRPr="00A06653" w:rsidSect="003E6A25">
      <w:headerReference w:type="default" r:id="rId7"/>
      <w:footerReference w:type="default" r:id="rId8"/>
      <w:pgSz w:w="11906" w:h="16838"/>
      <w:pgMar w:top="2519" w:right="1440" w:bottom="226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291" w:rsidRDefault="000A6291" w:rsidP="00467F9A">
      <w:r>
        <w:separator/>
      </w:r>
    </w:p>
  </w:endnote>
  <w:endnote w:type="continuationSeparator" w:id="0">
    <w:p w:rsidR="000A6291" w:rsidRDefault="000A6291" w:rsidP="00467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291" w:rsidRDefault="000A629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A2C0609" wp14:editId="25F049E2">
              <wp:simplePos x="0" y="0"/>
              <wp:positionH relativeFrom="column">
                <wp:posOffset>-1143910</wp:posOffset>
              </wp:positionH>
              <wp:positionV relativeFrom="paragraph">
                <wp:posOffset>-734970</wp:posOffset>
              </wp:positionV>
              <wp:extent cx="8093842" cy="1391920"/>
              <wp:effectExtent l="0" t="0" r="254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93842" cy="1391920"/>
                        <a:chOff x="0" y="0"/>
                        <a:chExt cx="8093842" cy="1391920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0" y="436728"/>
                          <a:ext cx="8093122" cy="955040"/>
                        </a:xfrm>
                        <a:prstGeom prst="rect">
                          <a:avLst/>
                        </a:prstGeom>
                        <a:solidFill>
                          <a:srgbClr val="6234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Wave 7"/>
                      <wps:cNvSpPr/>
                      <wps:spPr>
                        <a:xfrm flipH="1">
                          <a:off x="0" y="0"/>
                          <a:ext cx="8093842" cy="1391920"/>
                        </a:xfrm>
                        <a:prstGeom prst="wave">
                          <a:avLst/>
                        </a:prstGeom>
                        <a:solidFill>
                          <a:srgbClr val="6234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91544" y="163773"/>
                          <a:ext cx="6591934" cy="845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291" w:rsidRDefault="000A6291" w:rsidP="00467F9A">
                            <w:pPr>
                              <w:pStyle w:val="NoSpacing"/>
                              <w:jc w:val="right"/>
                              <w:rPr>
                                <w:rFonts w:cs="Aharon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color w:val="FFFFFF" w:themeColor="background1"/>
                                <w:sz w:val="32"/>
                              </w:rPr>
                              <w:t>Trinity Arts &amp; Leisure</w:t>
                            </w:r>
                          </w:p>
                          <w:p w:rsidR="000A6291" w:rsidRPr="00732857" w:rsidRDefault="000A6291" w:rsidP="00467F9A">
                            <w:pPr>
                              <w:pStyle w:val="NoSpacing"/>
                              <w:jc w:val="right"/>
                              <w:rPr>
                                <w:rFonts w:cs="Aharon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color w:val="FFFFFF" w:themeColor="background1"/>
                                <w:sz w:val="32"/>
                              </w:rPr>
                              <w:t>01234 291777</w:t>
                            </w:r>
                          </w:p>
                          <w:p w:rsidR="000A6291" w:rsidRPr="00B5496E" w:rsidRDefault="00D310F3" w:rsidP="00467F9A">
                            <w:pPr>
                              <w:pStyle w:val="NoSpacing"/>
                              <w:jc w:val="right"/>
                              <w:rPr>
                                <w:rFonts w:cs="Aharon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color w:val="FFFFFF" w:themeColor="background1"/>
                                <w:sz w:val="32"/>
                              </w:rPr>
                              <w:t>e</w:t>
                            </w:r>
                            <w:r w:rsidR="000A6291">
                              <w:rPr>
                                <w:rFonts w:cs="Aharoni"/>
                                <w:b/>
                                <w:color w:val="FFFFFF" w:themeColor="background1"/>
                                <w:sz w:val="32"/>
                              </w:rPr>
                              <w:t>nquiries@trinityleisure.co.uk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2C0609" id="Group 11" o:spid="_x0000_s1048" style="position:absolute;margin-left:-90.05pt;margin-top:-57.85pt;width:637.3pt;height:109.6pt;z-index:251661312" coordsize="80938,1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">
              <v:rect id="Rectangle 4" o:spid="_x0000_s1049" style="position:absolute;top:4367;width:80931;height:9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26cEA&#10;AADaAAAADwAAAGRycy9kb3ducmV2LnhtbESPT4vCMBTE74LfITzBm01XRJZqLIso6NG6oMdH87Z/&#10;tnmpTaz12xthYY/DzPyGWaeDaURPnassK/iIYhDEudUVFwq+z/vZJwjnkTU2lknBkxykm/FojYm2&#10;Dz5Rn/lCBAi7BBWU3reJlC4vyaCLbEscvB/bGfRBdoXUHT4C3DRyHsdLabDisFBiS9uS8t/sbhTU&#10;++wW+5r6Ynk9H7G6bHdtkyk1nQxfKxCeBv8f/msftIIFvK+EG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RNunBAAAA2gAAAA8AAAAAAAAAAAAAAAAAmAIAAGRycy9kb3du&#10;cmV2LnhtbFBLBQYAAAAABAAEAPUAAACGAwAAAAA=&#10;" fillcolor="#62345f" stroked="f" strokeweight="2pt"/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7" o:spid="_x0000_s1050" type="#_x0000_t64" style="position:absolute;width:80938;height:1391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tN70A&#10;AADaAAAADwAAAGRycy9kb3ducmV2LnhtbERPTYvCMBC9C/sfwgjebFoPKtW0qLCwpwW16HVoxqbY&#10;TEqT1e6/N8LCHh/ve1uOthMPGnzrWEGWpCCIa6dbbhRU58/5GoQPyBo7x6TglzyUxcdki7l2Tz7S&#10;4xQaEUPY56jAhNDnUvrakEWfuJ44cjc3WAwRDo3UAz5juO3kIk2X0mLLscFgTwdD9f30Y+OMhWmy&#10;9rZHR8fv1aG6VpdMpkrNpuNuAyLQGP7Ff+4vrWAF7yvRD7J4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JttN70AAADaAAAADwAAAAAAAAAAAAAAAACYAgAAZHJzL2Rvd25yZXYu&#10;eG1sUEsFBgAAAAAEAAQA9QAAAIIDAAAAAA==&#10;" adj="2700" fillcolor="#62345f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1" type="#_x0000_t202" style="position:absolute;left:7915;top:1637;width:65919;height:8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<v:textbox style="mso-fit-shape-to-text:t">
                  <w:txbxContent>
                    <w:p w:rsidR="000A6291" w:rsidRDefault="000A6291" w:rsidP="00467F9A">
                      <w:pPr>
                        <w:pStyle w:val="NoSpacing"/>
                        <w:jc w:val="right"/>
                        <w:rPr>
                          <w:rFonts w:cs="Aharoni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cs="Aharoni"/>
                          <w:b/>
                          <w:color w:val="FFFFFF" w:themeColor="background1"/>
                          <w:sz w:val="32"/>
                        </w:rPr>
                        <w:t>Trinity Arts &amp; Leisure</w:t>
                      </w:r>
                    </w:p>
                    <w:p w:rsidR="000A6291" w:rsidRPr="00732857" w:rsidRDefault="000A6291" w:rsidP="00467F9A">
                      <w:pPr>
                        <w:pStyle w:val="NoSpacing"/>
                        <w:jc w:val="right"/>
                        <w:rPr>
                          <w:rFonts w:cs="Aharoni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cs="Aharoni"/>
                          <w:b/>
                          <w:color w:val="FFFFFF" w:themeColor="background1"/>
                          <w:sz w:val="32"/>
                        </w:rPr>
                        <w:t>01234 291777</w:t>
                      </w:r>
                    </w:p>
                    <w:p w:rsidR="000A6291" w:rsidRPr="00B5496E" w:rsidRDefault="00D310F3" w:rsidP="00467F9A">
                      <w:pPr>
                        <w:pStyle w:val="NoSpacing"/>
                        <w:jc w:val="right"/>
                        <w:rPr>
                          <w:rFonts w:cs="Aharoni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cs="Aharoni"/>
                          <w:b/>
                          <w:color w:val="FFFFFF" w:themeColor="background1"/>
                          <w:sz w:val="32"/>
                        </w:rPr>
                        <w:t>e</w:t>
                      </w:r>
                      <w:r w:rsidR="000A6291">
                        <w:rPr>
                          <w:rFonts w:cs="Aharoni"/>
                          <w:b/>
                          <w:color w:val="FFFFFF" w:themeColor="background1"/>
                          <w:sz w:val="32"/>
                        </w:rPr>
                        <w:t>nquiries@trinityleisure.co.uk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291" w:rsidRDefault="000A6291" w:rsidP="00467F9A">
      <w:r>
        <w:separator/>
      </w:r>
    </w:p>
  </w:footnote>
  <w:footnote w:type="continuationSeparator" w:id="0">
    <w:p w:rsidR="000A6291" w:rsidRDefault="000A6291" w:rsidP="00467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291" w:rsidRDefault="000A629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ED69CA" wp14:editId="04004A38">
          <wp:simplePos x="0" y="0"/>
          <wp:positionH relativeFrom="column">
            <wp:posOffset>831215</wp:posOffset>
          </wp:positionH>
          <wp:positionV relativeFrom="paragraph">
            <wp:posOffset>-449580</wp:posOffset>
          </wp:positionV>
          <wp:extent cx="4053205" cy="1594485"/>
          <wp:effectExtent l="0" t="0" r="4445" b="5715"/>
          <wp:wrapTight wrapText="bothSides">
            <wp:wrapPolygon edited="0">
              <wp:start x="0" y="0"/>
              <wp:lineTo x="0" y="21419"/>
              <wp:lineTo x="21522" y="21419"/>
              <wp:lineTo x="2152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nity Arts &amp; Leisure logo [CMYK]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3205" cy="1594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6291" w:rsidRDefault="000A62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92A22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2FB4003"/>
    <w:multiLevelType w:val="hybridMultilevel"/>
    <w:tmpl w:val="E49015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1A96DE0"/>
    <w:multiLevelType w:val="hybridMultilevel"/>
    <w:tmpl w:val="E2069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41E0F"/>
    <w:multiLevelType w:val="hybridMultilevel"/>
    <w:tmpl w:val="A6F24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6D1168"/>
    <w:multiLevelType w:val="hybridMultilevel"/>
    <w:tmpl w:val="FF0AC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FD5017"/>
    <w:multiLevelType w:val="hybridMultilevel"/>
    <w:tmpl w:val="B03EC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A25"/>
    <w:rsid w:val="000316F0"/>
    <w:rsid w:val="00052301"/>
    <w:rsid w:val="000A6291"/>
    <w:rsid w:val="000D3365"/>
    <w:rsid w:val="00134A11"/>
    <w:rsid w:val="001525A1"/>
    <w:rsid w:val="00164CA8"/>
    <w:rsid w:val="001A29C1"/>
    <w:rsid w:val="00282174"/>
    <w:rsid w:val="002A4733"/>
    <w:rsid w:val="003119FE"/>
    <w:rsid w:val="00386697"/>
    <w:rsid w:val="003E6A25"/>
    <w:rsid w:val="00422C1A"/>
    <w:rsid w:val="00451ECC"/>
    <w:rsid w:val="00467F9A"/>
    <w:rsid w:val="004E133A"/>
    <w:rsid w:val="004E7836"/>
    <w:rsid w:val="00515BD0"/>
    <w:rsid w:val="0053155B"/>
    <w:rsid w:val="00573A65"/>
    <w:rsid w:val="005804F7"/>
    <w:rsid w:val="005A2A7D"/>
    <w:rsid w:val="005F0D7D"/>
    <w:rsid w:val="0068199A"/>
    <w:rsid w:val="006A2E9A"/>
    <w:rsid w:val="006C1042"/>
    <w:rsid w:val="006D4B36"/>
    <w:rsid w:val="00727B81"/>
    <w:rsid w:val="00740B0A"/>
    <w:rsid w:val="00762E63"/>
    <w:rsid w:val="007B3904"/>
    <w:rsid w:val="007E46D9"/>
    <w:rsid w:val="008C2DB5"/>
    <w:rsid w:val="00911024"/>
    <w:rsid w:val="009154F8"/>
    <w:rsid w:val="009314D9"/>
    <w:rsid w:val="009567DD"/>
    <w:rsid w:val="00964876"/>
    <w:rsid w:val="009B6F21"/>
    <w:rsid w:val="00A06653"/>
    <w:rsid w:val="00A56DF8"/>
    <w:rsid w:val="00AF2763"/>
    <w:rsid w:val="00B31A20"/>
    <w:rsid w:val="00B50589"/>
    <w:rsid w:val="00B5496E"/>
    <w:rsid w:val="00BA6D44"/>
    <w:rsid w:val="00C9640F"/>
    <w:rsid w:val="00C9710B"/>
    <w:rsid w:val="00CB71C8"/>
    <w:rsid w:val="00CC4399"/>
    <w:rsid w:val="00D0763B"/>
    <w:rsid w:val="00D310F3"/>
    <w:rsid w:val="00D83A94"/>
    <w:rsid w:val="00DA11F2"/>
    <w:rsid w:val="00E51C75"/>
    <w:rsid w:val="00E92E47"/>
    <w:rsid w:val="00E96E51"/>
    <w:rsid w:val="00EF5479"/>
    <w:rsid w:val="00F40285"/>
    <w:rsid w:val="00F541EB"/>
    <w:rsid w:val="00F8264A"/>
    <w:rsid w:val="00F86F17"/>
    <w:rsid w:val="00FB1B18"/>
    <w:rsid w:val="00FB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93B3713B-1DD9-4DF1-90DB-5AE6545F5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E4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7F9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467F9A"/>
  </w:style>
  <w:style w:type="paragraph" w:styleId="Footer">
    <w:name w:val="footer"/>
    <w:basedOn w:val="Normal"/>
    <w:link w:val="FooterChar"/>
    <w:uiPriority w:val="99"/>
    <w:unhideWhenUsed/>
    <w:rsid w:val="00467F9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467F9A"/>
  </w:style>
  <w:style w:type="paragraph" w:styleId="BalloonText">
    <w:name w:val="Balloon Text"/>
    <w:basedOn w:val="Normal"/>
    <w:link w:val="BalloonTextChar"/>
    <w:uiPriority w:val="99"/>
    <w:semiHidden/>
    <w:unhideWhenUsed/>
    <w:rsid w:val="00467F9A"/>
    <w:rPr>
      <w:rFonts w:ascii="Tahoma" w:eastAsiaTheme="minorHAnsi" w:hAnsi="Tahoma" w:cs="Tahoma"/>
      <w:color w:val="auto"/>
      <w:kern w:val="0"/>
      <w:sz w:val="16"/>
      <w:szCs w:val="16"/>
      <w:lang w:eastAsia="en-US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F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7F9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67F9A"/>
    <w:pPr>
      <w:spacing w:after="0" w:line="240" w:lineRule="auto"/>
    </w:pPr>
  </w:style>
  <w:style w:type="table" w:styleId="TableGrid">
    <w:name w:val="Table Grid"/>
    <w:basedOn w:val="TableNormal"/>
    <w:uiPriority w:val="59"/>
    <w:rsid w:val="006A2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14D9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F541EB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9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15FB2F91</Template>
  <TotalTime>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 College</Company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SPA2</dc:creator>
  <cp:lastModifiedBy>Vukicevic, Milos</cp:lastModifiedBy>
  <cp:revision>3</cp:revision>
  <cp:lastPrinted>2017-07-03T07:08:00Z</cp:lastPrinted>
  <dcterms:created xsi:type="dcterms:W3CDTF">2017-12-08T10:45:00Z</dcterms:created>
  <dcterms:modified xsi:type="dcterms:W3CDTF">2017-12-08T10:50:00Z</dcterms:modified>
</cp:coreProperties>
</file>